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FE8CC"/>
  <w:body>
    <w:p w14:paraId="51357FCD">
      <w:pPr>
        <w:spacing w:line="560" w:lineRule="exact"/>
        <w:ind w:left="0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附件1</w:t>
      </w:r>
    </w:p>
    <w:p w14:paraId="04400B3C">
      <w:pPr>
        <w:spacing w:line="600" w:lineRule="exact"/>
        <w:ind w:left="0"/>
        <w:jc w:val="center"/>
        <w:rPr>
          <w:rFonts w:hint="eastAsia" w:ascii="宋体" w:hAnsi="宋体" w:eastAsia="宋体" w:cs="宋体"/>
          <w:b/>
          <w:color w:val="0C0C0C"/>
          <w:sz w:val="32"/>
        </w:rPr>
      </w:pPr>
      <w:r>
        <w:rPr>
          <w:rFonts w:hint="eastAsia" w:ascii="宋体" w:hAnsi="宋体" w:eastAsia="宋体" w:cs="宋体"/>
          <w:b/>
          <w:spacing w:val="6"/>
          <w:sz w:val="36"/>
          <w:szCs w:val="32"/>
          <w:lang w:eastAsia="zh-CN"/>
        </w:rPr>
        <w:t>科技攻关</w:t>
      </w:r>
      <w:r>
        <w:rPr>
          <w:rFonts w:hint="eastAsia" w:ascii="宋体" w:hAnsi="宋体" w:eastAsia="宋体" w:cs="宋体"/>
          <w:b/>
          <w:spacing w:val="6"/>
          <w:sz w:val="36"/>
          <w:szCs w:val="32"/>
        </w:rPr>
        <w:t>需求征集表</w:t>
      </w:r>
    </w:p>
    <w:p w14:paraId="1846FEE4">
      <w:pPr>
        <w:spacing w:line="600" w:lineRule="exact"/>
        <w:ind w:left="0"/>
        <w:rPr>
          <w:rFonts w:ascii="Times New Roman" w:hAnsi="Times New Roman" w:eastAsia="仿宋_GB2312"/>
          <w:color w:val="0C0C0C"/>
          <w:sz w:val="32"/>
        </w:rPr>
      </w:pPr>
      <w:r>
        <w:rPr>
          <w:rFonts w:ascii="Times New Roman" w:hAnsi="Times New Roman" w:eastAsia="仿宋_GB2312"/>
          <w:color w:val="0C0C0C"/>
          <w:sz w:val="32"/>
        </w:rPr>
        <w:t>需求单位：（盖章）             联系人及联系方式：</w:t>
      </w:r>
    </w:p>
    <w:tbl>
      <w:tblPr>
        <w:tblStyle w:val="10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625"/>
        <w:gridCol w:w="732"/>
        <w:gridCol w:w="1197"/>
        <w:gridCol w:w="2535"/>
      </w:tblGrid>
      <w:tr w14:paraId="496C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BD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C0C0C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需求名称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32B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D1F6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预期攻关方式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FE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9E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E6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攻关方向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B55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C7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EA3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项目计划总研发</w:t>
            </w:r>
            <w:r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投入（万元）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9F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F9A3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申请省财政资金（万元）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B5F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D4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4F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1.必要性、紧迫性、背景与意义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（重点从服务于国家重大战略、林草行业重点工作、我省林草发展规划与技术发展现状等方面，阐述此科技攻关需求对我省生态建设、产业发展等方面的关键性作用及重大战略意义，从科学、技术、产业等层面说明此需求的重要性、必要性和紧迫性，限500字）</w:t>
            </w:r>
          </w:p>
          <w:p w14:paraId="0028DA07">
            <w:pPr>
              <w:pStyle w:val="8"/>
              <w:keepNext w:val="0"/>
              <w:keepLines w:val="0"/>
              <w:pageBreakBefore w:val="0"/>
              <w:widowControl w:val="0"/>
              <w:spacing w:line="360" w:lineRule="exact"/>
              <w:ind w:left="0" w:firstLine="0"/>
              <w:rPr>
                <w:color w:val="0C0C0C"/>
              </w:rPr>
            </w:pPr>
          </w:p>
          <w:p w14:paraId="36D66F26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3FA980FC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167AB254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29DD2A16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7A0246BF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1F57DC08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rFonts w:hint="eastAsia"/>
                <w:color w:val="0C0C0C"/>
              </w:rPr>
            </w:pPr>
          </w:p>
        </w:tc>
      </w:tr>
      <w:tr w14:paraId="1808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8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textAlignment w:val="auto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 w:val="0"/>
                <w:color w:val="0C0C0C"/>
                <w:sz w:val="24"/>
                <w:szCs w:val="24"/>
              </w:rPr>
              <w:t>2.国内外研究现状（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  <w:t>简要说明与本需求相关国内外总体研究情况和水平、最新进展和发展前景。国内外市场应用现状，预期技术产品与国内外同类技术产品的比较等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  <w:t>限500字）</w:t>
            </w:r>
          </w:p>
          <w:p w14:paraId="0A4C4A4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</w:rPr>
            </w:pPr>
          </w:p>
          <w:p w14:paraId="30A48931">
            <w:pPr>
              <w:pStyle w:val="8"/>
              <w:keepNext w:val="0"/>
              <w:keepLines w:val="0"/>
              <w:pageBreakBefore w:val="0"/>
              <w:widowControl w:val="0"/>
              <w:spacing w:line="360" w:lineRule="exact"/>
              <w:ind w:left="0" w:firstLine="0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</w:pPr>
          </w:p>
          <w:p w14:paraId="26D126FC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</w:pPr>
          </w:p>
          <w:p w14:paraId="46F3FA02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024033BC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60FCF715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5FCC924D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286C10CC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49AE8979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</w:tc>
      </w:tr>
      <w:tr w14:paraId="220A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5B2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 w:val="0"/>
                <w:color w:val="0C0C0C"/>
                <w:sz w:val="24"/>
              </w:rPr>
              <w:t>3.</w:t>
            </w:r>
            <w:r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  <w:t>技术需求内容描述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亟待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解决的“卡脖子”的技术、关键核心共性技术、关键零部件、材料及工艺等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科学技术问题和生产瓶颈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，明确提出技术指标参数，限1000字）</w:t>
            </w:r>
          </w:p>
          <w:p w14:paraId="1E9305E2">
            <w:pPr>
              <w:pStyle w:val="8"/>
              <w:keepNext w:val="0"/>
              <w:keepLines w:val="0"/>
              <w:pageBreakBefore w:val="0"/>
              <w:widowControl w:val="0"/>
              <w:spacing w:line="360" w:lineRule="exact"/>
              <w:ind w:left="0" w:firstLine="0"/>
              <w:rPr>
                <w:color w:val="0C0C0C"/>
              </w:rPr>
            </w:pPr>
          </w:p>
          <w:p w14:paraId="1DE591D0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5FAC8D3A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0C2824EB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71AC5FDE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4E90AD73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</w:tc>
      </w:tr>
      <w:tr w14:paraId="32F3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74D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 w:val="0"/>
                <w:color w:val="0C0C0C"/>
                <w:sz w:val="24"/>
              </w:rPr>
              <w:t>4.</w:t>
            </w:r>
            <w:r>
              <w:rPr>
                <w:rFonts w:ascii="宋体" w:hAnsi="宋体" w:eastAsia="宋体" w:cs="宋体"/>
                <w:b/>
                <w:bCs w:val="0"/>
                <w:color w:val="0C0C0C"/>
                <w:sz w:val="24"/>
                <w:szCs w:val="24"/>
              </w:rPr>
              <w:t>希望得到的技术、预期达到的效果、成果应用前景及经济社会效益等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</w:rPr>
              <w:t>限500字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</w:rPr>
              <w:t>）</w:t>
            </w:r>
          </w:p>
          <w:p w14:paraId="3A907CE6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</w:rPr>
            </w:pPr>
          </w:p>
          <w:p w14:paraId="2ED06560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2D2AFDA7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3F281540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</w:tc>
      </w:tr>
      <w:tr w14:paraId="15C6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89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 w:val="0"/>
                <w:color w:val="0C0C0C"/>
                <w:sz w:val="24"/>
              </w:rPr>
              <w:t>5.可提供的条件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（需求提出单位具备的研发基础、知识产权、成果转化和产业化条件等，限500字）</w:t>
            </w:r>
          </w:p>
          <w:p w14:paraId="797D43A5">
            <w:pPr>
              <w:pStyle w:val="8"/>
              <w:keepNext w:val="0"/>
              <w:keepLines w:val="0"/>
              <w:pageBreakBefore w:val="0"/>
              <w:widowControl w:val="0"/>
              <w:spacing w:line="360" w:lineRule="exact"/>
              <w:ind w:left="0" w:firstLine="0"/>
              <w:rPr>
                <w:color w:val="0C0C0C"/>
              </w:rPr>
            </w:pPr>
          </w:p>
          <w:p w14:paraId="5087178E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615C629C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1702E5F7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  <w:p w14:paraId="58573651"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360" w:lineRule="exact"/>
              <w:rPr>
                <w:color w:val="0C0C0C"/>
              </w:rPr>
            </w:pPr>
          </w:p>
        </w:tc>
      </w:tr>
      <w:tr w14:paraId="7741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6F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  <w:t>主要技术参数</w:t>
            </w: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A0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  <w:t>国际（国内）现有指标</w:t>
            </w: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56A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C0C0C"/>
                <w:sz w:val="24"/>
              </w:rPr>
              <w:t>预期实现指标</w:t>
            </w:r>
          </w:p>
        </w:tc>
      </w:tr>
      <w:tr w14:paraId="336A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D836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36A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231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2D9C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2A2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702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E7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4AB4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8E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E4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82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08A0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191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25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DED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0252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0F0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88F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195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15F3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DD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D9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08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2A77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EE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65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EE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after="0" w:line="360" w:lineRule="exact"/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22AF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05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AF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B4B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lang w:val="en-US" w:eastAsia="zh-CN"/>
              </w:rPr>
            </w:pPr>
          </w:p>
        </w:tc>
      </w:tr>
      <w:tr w14:paraId="188C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12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color w:val="0C0C0C"/>
                <w:sz w:val="24"/>
                <w:szCs w:val="24"/>
                <w:vertAlign w:val="baseline"/>
                <w:lang w:val="en-US" w:eastAsia="zh-CN"/>
              </w:rPr>
              <w:t>实施时限要求</w:t>
            </w:r>
          </w:p>
        </w:tc>
        <w:tc>
          <w:tcPr>
            <w:tcW w:w="7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25A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 xml:space="preserve">      年   月开始至</w:t>
            </w:r>
            <w:r>
              <w:rPr>
                <w:rFonts w:hint="eastAsia"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bCs w:val="0"/>
                <w:color w:val="0C0C0C"/>
                <w:sz w:val="24"/>
                <w:szCs w:val="24"/>
                <w:vertAlign w:val="baseline"/>
                <w:lang w:val="en-US" w:eastAsia="zh-CN"/>
              </w:rPr>
              <w:t>年  月结束</w:t>
            </w:r>
          </w:p>
        </w:tc>
      </w:tr>
    </w:tbl>
    <w:p w14:paraId="4B2E91F8">
      <w:pPr>
        <w:spacing w:line="560" w:lineRule="exact"/>
        <w:ind w:left="0"/>
      </w:pPr>
    </w:p>
    <w:sectPr>
      <w:pgSz w:w="11907" w:h="16840"/>
      <w:pgMar w:top="2098" w:right="1474" w:bottom="1985" w:left="1588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bordersDoNotSurroundHeader w:val="1"/>
  <w:bordersDoNotSurroundFooter w:val="1"/>
  <w:documentProtection w:enforcement="0"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30566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both"/>
    </w:pPr>
    <w:rPr>
      <w:rFonts w:ascii="仿宋_GB2312" w:hAnsi="仿宋_GB2312" w:eastAsia="仿宋_GB2312" w:cs="仿宋_GB2312"/>
      <w:bCs/>
      <w:color w:val="0D0D0D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autoRedefine/>
    <w:uiPriority w:val="0"/>
    <w:pPr>
      <w:ind w:left="2940"/>
    </w:p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8">
    <w:name w:val="index 7"/>
    <w:basedOn w:val="1"/>
    <w:next w:val="1"/>
    <w:autoRedefine/>
    <w:qFormat/>
    <w:uiPriority w:val="0"/>
    <w:pPr>
      <w:ind w:left="2520"/>
    </w:pPr>
  </w:style>
  <w:style w:type="paragraph" w:styleId="9">
    <w:name w:val="Body Text First Indent"/>
    <w:basedOn w:val="1"/>
    <w:next w:val="8"/>
    <w:uiPriority w:val="0"/>
    <w:pPr>
      <w:widowControl w:val="0"/>
      <w:spacing w:before="0" w:after="140" w:line="276" w:lineRule="auto"/>
      <w:jc w:val="both"/>
    </w:pPr>
    <w:rPr>
      <w:rFonts w:ascii="Times New Roman" w:hAnsi="Times New Roman" w:eastAsia="仿宋_GB2312" w:cs="Arial"/>
      <w:color w:val="0D0D0D"/>
      <w:kern w:val="2"/>
      <w:sz w:val="32"/>
      <w:szCs w:val="24"/>
      <w:lang w:val="en-US" w:eastAsia="zh-CN" w:bidi="ar-SA"/>
    </w:rPr>
  </w:style>
  <w:style w:type="paragraph" w:customStyle="1" w:styleId="12">
    <w:name w:val="样式1"/>
    <w:basedOn w:val="1"/>
    <w:next w:val="7"/>
    <w:uiPriority w:val="0"/>
  </w:style>
  <w:style w:type="character" w:customStyle="1" w:styleId="13">
    <w:name w:val="NormalCharacter"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E0AFF7A-BD5D-4070-BCE7-B258DE58AA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461</Words>
  <Characters>477</Characters>
  <Lines>0</Lines>
  <Paragraphs>5</Paragraphs>
  <TotalTime>52</TotalTime>
  <ScaleCrop>false</ScaleCrop>
  <LinksUpToDate>false</LinksUpToDate>
  <CharactersWithSpaces>505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2021-07-09T01:38:00Z</dcterms:created>
  <dc:creator>Cynthia</dc:creator>
  <cp:lastModifiedBy>WPS_1742477564</cp:lastModifiedBy>
  <dcterms:modified xsi:type="dcterms:W3CDTF">2026-06-18T11:12:12Z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9FF18CCE71F348F2AFC72696EE5B542B_13</vt:lpwstr>
  </property>
</Properties>
</file>