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27" w:rsidRDefault="009E2A27" w:rsidP="00890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</w:t>
      </w:r>
      <w:r>
        <w:rPr>
          <w:rFonts w:hint="eastAsia"/>
          <w:b/>
          <w:sz w:val="28"/>
          <w:szCs w:val="28"/>
        </w:rPr>
        <w:t>年经济管理学院研究生元旦晚会个人报名表</w:t>
      </w:r>
    </w:p>
    <w:p w:rsidR="009E2A27" w:rsidRPr="008901E3" w:rsidRDefault="009E2A27">
      <w:pPr>
        <w:rPr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jc w:val="center"/>
        <w:tblInd w:w="-825" w:type="dxa"/>
        <w:tblLook w:val="00A0"/>
      </w:tblPr>
      <w:tblGrid>
        <w:gridCol w:w="1552"/>
        <w:gridCol w:w="1853"/>
        <w:gridCol w:w="1267"/>
        <w:gridCol w:w="2333"/>
        <w:gridCol w:w="1631"/>
      </w:tblGrid>
      <w:tr w:rsidR="009E2A27" w:rsidTr="008901E3">
        <w:trPr>
          <w:trHeight w:val="394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节目类型</w:t>
            </w: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D76F84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E2A27" w:rsidTr="00D76F84"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Pr="002F55C4" w:rsidRDefault="009E2A27" w:rsidP="006B457C">
            <w:pPr>
              <w:pStyle w:val="NormalWeb"/>
              <w:jc w:val="center"/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A27" w:rsidRDefault="009E2A27" w:rsidP="006B457C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</w:tbl>
    <w:p w:rsidR="009E2A27" w:rsidRPr="008901E3" w:rsidRDefault="009E2A27">
      <w:pPr>
        <w:rPr>
          <w:b/>
        </w:rPr>
      </w:pPr>
      <w:r w:rsidRPr="008901E3">
        <w:rPr>
          <w:rFonts w:hint="eastAsia"/>
          <w:b/>
        </w:rPr>
        <w:t>注：</w:t>
      </w:r>
      <w:r>
        <w:rPr>
          <w:rFonts w:hint="eastAsia"/>
          <w:b/>
        </w:rPr>
        <w:t>个人报名的</w:t>
      </w:r>
      <w:r w:rsidRPr="008901E3">
        <w:rPr>
          <w:rFonts w:hint="eastAsia"/>
          <w:b/>
        </w:rPr>
        <w:t>节目类型分为</w:t>
      </w:r>
      <w:r w:rsidRPr="008901E3">
        <w:rPr>
          <w:rFonts w:ascii="Calibri" w:hAnsi="Calibri" w:hint="eastAsia"/>
          <w:b/>
          <w:sz w:val="24"/>
        </w:rPr>
        <w:t>乐器，歌曲，舞蹈，语言（语言类包括：话剧舞台剧小品其他）</w:t>
      </w:r>
    </w:p>
    <w:sectPr w:rsidR="009E2A27" w:rsidRPr="008901E3" w:rsidSect="008F5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617"/>
    <w:rsid w:val="00080D39"/>
    <w:rsid w:val="000A3393"/>
    <w:rsid w:val="001D171A"/>
    <w:rsid w:val="002461FD"/>
    <w:rsid w:val="002F55C4"/>
    <w:rsid w:val="003822B9"/>
    <w:rsid w:val="003A4E63"/>
    <w:rsid w:val="003B401E"/>
    <w:rsid w:val="00422EE7"/>
    <w:rsid w:val="00443AEF"/>
    <w:rsid w:val="00470BC8"/>
    <w:rsid w:val="004C2FEA"/>
    <w:rsid w:val="00652E1E"/>
    <w:rsid w:val="0067125F"/>
    <w:rsid w:val="006B457C"/>
    <w:rsid w:val="006F43D3"/>
    <w:rsid w:val="00790067"/>
    <w:rsid w:val="008459DA"/>
    <w:rsid w:val="00854A9F"/>
    <w:rsid w:val="00862835"/>
    <w:rsid w:val="008901E3"/>
    <w:rsid w:val="008F5A7C"/>
    <w:rsid w:val="0098598F"/>
    <w:rsid w:val="009C2446"/>
    <w:rsid w:val="009C2AE8"/>
    <w:rsid w:val="009E2A27"/>
    <w:rsid w:val="00A0732C"/>
    <w:rsid w:val="00A47472"/>
    <w:rsid w:val="00C25E9D"/>
    <w:rsid w:val="00C66B71"/>
    <w:rsid w:val="00D66617"/>
    <w:rsid w:val="00D76F84"/>
    <w:rsid w:val="00E11722"/>
    <w:rsid w:val="00E45E45"/>
    <w:rsid w:val="00E60A1E"/>
    <w:rsid w:val="00EA424D"/>
    <w:rsid w:val="00F54A48"/>
    <w:rsid w:val="00F639EA"/>
    <w:rsid w:val="00FA5F09"/>
    <w:rsid w:val="1B7B5E51"/>
    <w:rsid w:val="5675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A7C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locked/>
    <w:rsid w:val="002F55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</Words>
  <Characters>135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附件一：北京林业大学2016年研究生冬季趣味运动会报名表</dc:title>
  <dc:subject/>
  <dc:creator>Administrator</dc:creator>
  <cp:keywords/>
  <dc:description/>
  <cp:lastModifiedBy>PAOPAO</cp:lastModifiedBy>
  <cp:revision>6</cp:revision>
  <dcterms:created xsi:type="dcterms:W3CDTF">2016-11-20T10:16:00Z</dcterms:created>
  <dcterms:modified xsi:type="dcterms:W3CDTF">2016-11-24T02:45:00Z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